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5F" w:rsidRDefault="0041655F" w:rsidP="007F059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7F059F">
        <w:rPr>
          <w:rFonts w:ascii="Times New Roman" w:hAnsi="Times New Roman"/>
          <w:b/>
          <w:sz w:val="32"/>
          <w:szCs w:val="32"/>
        </w:rPr>
        <w:t>Организуемые площадки по месту жительства АУ «ЦФОР-Ритм»</w:t>
      </w:r>
      <w:r>
        <w:rPr>
          <w:rFonts w:ascii="Times New Roman" w:hAnsi="Times New Roman"/>
          <w:b/>
          <w:sz w:val="32"/>
          <w:szCs w:val="32"/>
        </w:rPr>
        <w:t xml:space="preserve"> в 2021 году</w:t>
      </w:r>
    </w:p>
    <w:tbl>
      <w:tblPr>
        <w:tblpPr w:leftFromText="180" w:rightFromText="180" w:vertAnchor="page" w:horzAnchor="margin" w:tblpXSpec="center" w:tblpY="19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884"/>
        <w:gridCol w:w="2010"/>
        <w:gridCol w:w="1804"/>
        <w:gridCol w:w="1418"/>
        <w:gridCol w:w="2268"/>
        <w:gridCol w:w="1417"/>
        <w:gridCol w:w="3225"/>
      </w:tblGrid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Наименование площадки (по названию программы)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Виды деятельности по программе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6176">
              <w:rPr>
                <w:rFonts w:ascii="Times New Roman" w:hAnsi="Times New Roman"/>
                <w:sz w:val="28"/>
                <w:szCs w:val="28"/>
              </w:rPr>
              <w:t>Ответственный на площадке (ФИО, должность, контакт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Июнь с 31 мая по 17 июня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(пон, вт, ср, чтв, пятн),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(с 9-29 августа  (пон, вт, ср, чтв, пятн)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Колесниково, ул. Первомайская 3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Бетхаметова Лариса Вячеславовна – инструктор-методист (89229869242)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Июнь (с 1-18 июня пон-пят.),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(с 2-19 августа , пон-пят)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Шестаково,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Шоссейная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Бурылов Александр Леонидович – инструктор-методист (89504853398)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Август с 3 по 28 августа( вт, четв, субб) вск.29.08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Новая Заимка, ул. Первомайская 3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Осипов Игорь Александрович – инструктор-методист (89526774331)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  <w:p w:rsidR="0041655F" w:rsidRPr="00FA6176" w:rsidRDefault="0041655F" w:rsidP="00FA6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с 2 по 31 июля (вт, четв, субб.)</w:t>
            </w:r>
          </w:p>
          <w:p w:rsidR="0041655F" w:rsidRPr="00FA6176" w:rsidRDefault="0041655F" w:rsidP="00FA6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</w:t>
            </w:r>
            <w:r w:rsidRPr="00FA6176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FA6176">
              <w:rPr>
                <w:rFonts w:ascii="Times New Roman" w:hAnsi="Times New Roman"/>
                <w:sz w:val="24"/>
                <w:szCs w:val="24"/>
              </w:rPr>
              <w:t>.00-</w:t>
            </w:r>
            <w:r w:rsidRPr="00FA617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FA6176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Новая Заимка, ул. Первомайская 3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Дуденков Александр Геннадьевич – администратор СК «Новозаимский» (89504917788)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Июль с 1 июля по 18 июля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(пон-пят),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с 2 по 19 августа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(пон-пят)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12.00-14.00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СК «Ритм»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ул.Революционная,113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Грачева Кристина Олеговна – инструктор-методист (89523466132)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 1 по 18</w:t>
            </w: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июня (пон-пят) 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Новолыбаево,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Мира, 1а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Шушарин Андрей Михайлович – инструктор-методист (89088656410)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Июль со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2 по 26 июля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(Пн.,ср.,пят.,вс.) 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Падун,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Школьная 31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Кулешов Артем Владимирович – инструктор-методист (89120796942)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Июнь с 1 июня по 17 июня, (пон., втор., ср., четв., пятн.), август (с 2-18 августа)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(пон., втор., ср., четв., пятн.),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Горюново,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Шоссейная 17а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с.Горюново,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ул.Октябрьская,32 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Гильманова Вера Владимировна – инструктор-методист (89088729751)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Июль  с 1-20 июля (пон-пят,) август  с 2-19 августа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(Пон-пят)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с. Боровинка,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Ленина, 40а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color w:val="000000"/>
                <w:sz w:val="24"/>
                <w:szCs w:val="24"/>
              </w:rPr>
              <w:t>Тихонов Борис Иванович – инструктор-методист (89292641179)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Июнь с 1 июня по 30 июня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(пон,ср,пятн)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Бигила,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Школьная,  20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Битюцких Вячеслав Михайлович – инструктор-методист (89324875573)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с 2-(пон.ср.,пят, суб 28 августа ) 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с. Бигила,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 Школьная,  20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Попов Сергей Леонидович – инструктор-методист (89048757776)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(с 1-23 июля) (чет.,пят.суб, вс)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август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(с 5-28 августа)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(чет.,пят.суб, вс)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Новая Заимка, ул. Ленина 49а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Постовалова Ольга Этвиновна – администратор лыжной базы (89523488807)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Июнь с 1 июня по 24 июня (вт, -четв, суб) , август с 2-26 августа (вт, -четв, суб)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Вт-чт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17.30-20.00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Суб.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10.00-12.30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Першино, ул. Первая Школьная,8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Попов Евгений Сергеевич – инструктор-методист (89088670003)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Июль со 2 по 24 июля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(Пон.,ср.,пт.суб.) август  со 2-25 августа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Пон.,ср.,пт.суб.,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18.30-20.30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18.30-20.30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Парк Машиностроителей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Светличных Александр Сергеевич – спортсмен-инструктор (89827821617)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с 2-25 августа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Пон.,ср.,пят.суб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Лебедёвка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ул.Советская,22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Тихонов Максим Борисович – инструктор-методист (89048735878)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Июнь с (1-30 июня) чет 1.06 пон,ср.пят  август пон.ср.пят.28.08 суб.)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с. Старая Заимка,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ул.Центральная,29</w:t>
            </w:r>
            <w:bookmarkStart w:id="0" w:name="_GoBack"/>
            <w:bookmarkEnd w:id="0"/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Постовалов Дмитрий Николаевич – инструктор-методист (9199263940)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 1-16 июля пон-суб.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СОШ № 3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7-17 лет 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Захаров Александр Владимирович инструктор –методист 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Июнь с 1-18 июня с пон.-пят Август со 2-20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Пон-пят</w:t>
            </w: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Уличные спортивные площадки СОШ № 2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7-17 лет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Бош Олег Владимирович – спортсмен-инструктор (89088777450)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8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Июль, с 1-20 июля (пон.,вт.ср.чет.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пят)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Август с 02-19 августа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(пон.,вт.ср.чет.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пят)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FA6176" w:rsidRDefault="0041655F" w:rsidP="00FA6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</w:tc>
        <w:tc>
          <w:tcPr>
            <w:tcW w:w="2268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п.Комсомольский ул.Дачная.14</w:t>
            </w:r>
          </w:p>
        </w:tc>
        <w:tc>
          <w:tcPr>
            <w:tcW w:w="1417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7-17 лет </w:t>
            </w:r>
          </w:p>
        </w:tc>
        <w:tc>
          <w:tcPr>
            <w:tcW w:w="3225" w:type="dxa"/>
          </w:tcPr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Разгоняева Надежда Анатольевна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 xml:space="preserve"> инструктор-методист </w:t>
            </w:r>
          </w:p>
          <w:p w:rsidR="0041655F" w:rsidRPr="00FA6176" w:rsidRDefault="0041655F" w:rsidP="00FA6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176">
              <w:rPr>
                <w:rFonts w:ascii="Times New Roman" w:hAnsi="Times New Roman"/>
                <w:sz w:val="24"/>
                <w:szCs w:val="24"/>
              </w:rPr>
              <w:t>(89044637772)</w:t>
            </w:r>
          </w:p>
        </w:tc>
      </w:tr>
      <w:tr w:rsidR="0041655F" w:rsidRPr="00FA6176" w:rsidTr="00734D45">
        <w:tc>
          <w:tcPr>
            <w:tcW w:w="534" w:type="dxa"/>
          </w:tcPr>
          <w:p w:rsidR="0041655F" w:rsidRPr="00FA6176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84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Спортивная площадка по месту жительства</w:t>
            </w:r>
          </w:p>
        </w:tc>
        <w:tc>
          <w:tcPr>
            <w:tcW w:w="2010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Физкультурно-оздоровительная</w:t>
            </w:r>
          </w:p>
        </w:tc>
        <w:tc>
          <w:tcPr>
            <w:tcW w:w="1804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Июль, с 1-20 июля (пон.,вт.ср.чет.</w:t>
            </w:r>
          </w:p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пят)</w:t>
            </w:r>
          </w:p>
          <w:p w:rsidR="0041655F" w:rsidRPr="00734D45" w:rsidRDefault="0041655F" w:rsidP="00734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1655F" w:rsidRPr="00734D45" w:rsidRDefault="0041655F" w:rsidP="009A7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  <w:p w:rsidR="0041655F" w:rsidRPr="00734D45" w:rsidRDefault="0041655F" w:rsidP="009A7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734D45" w:rsidRDefault="0041655F" w:rsidP="009A7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734D45" w:rsidRDefault="0041655F" w:rsidP="009A7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55F" w:rsidRPr="00734D45" w:rsidRDefault="0041655F" w:rsidP="009A7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с.Сосновка,</w:t>
            </w:r>
          </w:p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ул.Центральная,52</w:t>
            </w:r>
          </w:p>
        </w:tc>
        <w:tc>
          <w:tcPr>
            <w:tcW w:w="1417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 xml:space="preserve">7-17 лет </w:t>
            </w:r>
          </w:p>
        </w:tc>
        <w:tc>
          <w:tcPr>
            <w:tcW w:w="3225" w:type="dxa"/>
          </w:tcPr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 xml:space="preserve">Осинцева 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Николаевна </w:t>
            </w:r>
            <w:r w:rsidRPr="00734D45">
              <w:rPr>
                <w:rFonts w:ascii="Times New Roman" w:hAnsi="Times New Roman"/>
                <w:sz w:val="24"/>
                <w:szCs w:val="24"/>
              </w:rPr>
              <w:t xml:space="preserve">инструктор-методист </w:t>
            </w:r>
          </w:p>
          <w:p w:rsidR="0041655F" w:rsidRPr="00734D45" w:rsidRDefault="0041655F" w:rsidP="009A7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D45">
              <w:rPr>
                <w:rFonts w:ascii="Times New Roman" w:hAnsi="Times New Roman"/>
                <w:sz w:val="24"/>
                <w:szCs w:val="24"/>
              </w:rPr>
              <w:t>(89504284987)</w:t>
            </w:r>
          </w:p>
        </w:tc>
      </w:tr>
    </w:tbl>
    <w:p w:rsidR="0041655F" w:rsidRPr="007F059F" w:rsidRDefault="0041655F" w:rsidP="007F059F">
      <w:pPr>
        <w:jc w:val="center"/>
        <w:rPr>
          <w:rFonts w:ascii="Times New Roman" w:hAnsi="Times New Roman"/>
          <w:b/>
          <w:sz w:val="32"/>
          <w:szCs w:val="32"/>
        </w:rPr>
      </w:pPr>
    </w:p>
    <w:sectPr w:rsidR="0041655F" w:rsidRPr="007F059F" w:rsidSect="007F059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43D0"/>
    <w:rsid w:val="0006275E"/>
    <w:rsid w:val="000B2823"/>
    <w:rsid w:val="0023528D"/>
    <w:rsid w:val="002A34BA"/>
    <w:rsid w:val="002B4863"/>
    <w:rsid w:val="003805DE"/>
    <w:rsid w:val="003812EC"/>
    <w:rsid w:val="0041655F"/>
    <w:rsid w:val="004243D0"/>
    <w:rsid w:val="004247CA"/>
    <w:rsid w:val="004C6046"/>
    <w:rsid w:val="00506330"/>
    <w:rsid w:val="00562723"/>
    <w:rsid w:val="0057367A"/>
    <w:rsid w:val="005C3E7C"/>
    <w:rsid w:val="005F3DAD"/>
    <w:rsid w:val="006A1591"/>
    <w:rsid w:val="00734D45"/>
    <w:rsid w:val="00735C2F"/>
    <w:rsid w:val="007F059F"/>
    <w:rsid w:val="008103AB"/>
    <w:rsid w:val="00901FAB"/>
    <w:rsid w:val="00941CFF"/>
    <w:rsid w:val="009A14DF"/>
    <w:rsid w:val="009A7191"/>
    <w:rsid w:val="00A36F8D"/>
    <w:rsid w:val="00AD5057"/>
    <w:rsid w:val="00AD5FAD"/>
    <w:rsid w:val="00B14744"/>
    <w:rsid w:val="00B71196"/>
    <w:rsid w:val="00B9451E"/>
    <w:rsid w:val="00BB78AC"/>
    <w:rsid w:val="00BD3391"/>
    <w:rsid w:val="00C04180"/>
    <w:rsid w:val="00CD0B62"/>
    <w:rsid w:val="00D65723"/>
    <w:rsid w:val="00DB38A5"/>
    <w:rsid w:val="00DE4138"/>
    <w:rsid w:val="00E2161F"/>
    <w:rsid w:val="00E308CD"/>
    <w:rsid w:val="00E32778"/>
    <w:rsid w:val="00E42734"/>
    <w:rsid w:val="00F1576C"/>
    <w:rsid w:val="00F4301A"/>
    <w:rsid w:val="00F47606"/>
    <w:rsid w:val="00F64309"/>
    <w:rsid w:val="00FA6176"/>
    <w:rsid w:val="00FD1909"/>
    <w:rsid w:val="00FF0C95"/>
    <w:rsid w:val="00FF6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FA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F05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356</TotalTime>
  <Pages>5</Pages>
  <Words>812</Words>
  <Characters>4632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Девайс</cp:lastModifiedBy>
  <cp:revision>31</cp:revision>
  <cp:lastPrinted>2021-05-14T10:24:00Z</cp:lastPrinted>
  <dcterms:created xsi:type="dcterms:W3CDTF">2019-03-29T09:16:00Z</dcterms:created>
  <dcterms:modified xsi:type="dcterms:W3CDTF">2021-06-02T05:20:00Z</dcterms:modified>
</cp:coreProperties>
</file>